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FFF1E" w14:textId="423955F5" w:rsidR="006676AE" w:rsidRPr="00B63204" w:rsidRDefault="006676AE" w:rsidP="006676AE">
      <w:pPr>
        <w:pStyle w:val="Nagwek4"/>
        <w:rPr>
          <w:b/>
          <w:i w:val="0"/>
          <w:sz w:val="22"/>
          <w:szCs w:val="22"/>
        </w:rPr>
      </w:pPr>
      <w:r w:rsidRPr="00B63204">
        <w:rPr>
          <w:b/>
          <w:i w:val="0"/>
          <w:sz w:val="22"/>
          <w:szCs w:val="22"/>
        </w:rPr>
        <w:t xml:space="preserve">Załącznik nr </w:t>
      </w:r>
      <w:r w:rsidR="009C291D">
        <w:rPr>
          <w:b/>
          <w:i w:val="0"/>
          <w:sz w:val="22"/>
          <w:szCs w:val="22"/>
        </w:rPr>
        <w:t>7</w:t>
      </w:r>
    </w:p>
    <w:p w14:paraId="72AAFDAF" w14:textId="77777777" w:rsidR="005103B9" w:rsidRDefault="005103B9" w:rsidP="005103B9">
      <w:pPr>
        <w:spacing w:after="0" w:line="480" w:lineRule="auto"/>
        <w:rPr>
          <w:b/>
        </w:rPr>
      </w:pPr>
    </w:p>
    <w:p w14:paraId="24D30FF9" w14:textId="1F05C047" w:rsidR="006676AE" w:rsidRPr="00BC614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Znak sprawy:</w:t>
      </w:r>
      <w:r w:rsidRPr="00BC6143">
        <w:rPr>
          <w:rFonts w:ascii="Times New Roman" w:hAnsi="Times New Roman"/>
          <w:b/>
          <w:sz w:val="24"/>
          <w:szCs w:val="24"/>
        </w:rPr>
        <w:t xml:space="preserve"> </w:t>
      </w:r>
      <w:r w:rsidR="00F16ACA" w:rsidRPr="00BC6143">
        <w:rPr>
          <w:rFonts w:ascii="Times New Roman" w:hAnsi="Times New Roman"/>
          <w:b/>
          <w:sz w:val="24"/>
          <w:szCs w:val="24"/>
        </w:rPr>
        <w:t>Z</w:t>
      </w:r>
      <w:r w:rsidR="00BC6143" w:rsidRPr="00BC6143">
        <w:rPr>
          <w:rFonts w:ascii="Times New Roman" w:hAnsi="Times New Roman"/>
          <w:b/>
          <w:sz w:val="24"/>
          <w:szCs w:val="24"/>
        </w:rPr>
        <w:t>DK.260.2/2025</w:t>
      </w:r>
    </w:p>
    <w:p w14:paraId="50187E6D" w14:textId="77777777" w:rsidR="00C4103F" w:rsidRPr="00BC614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BC6143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BC6143">
        <w:rPr>
          <w:rFonts w:ascii="Times New Roman" w:hAnsi="Times New Roman"/>
          <w:b/>
          <w:sz w:val="24"/>
          <w:szCs w:val="24"/>
        </w:rPr>
        <w:t>Zamawiający</w:t>
      </w:r>
      <w:r w:rsidR="007936D6" w:rsidRPr="00BC6143">
        <w:rPr>
          <w:rFonts w:ascii="Times New Roman" w:hAnsi="Times New Roman"/>
          <w:b/>
          <w:sz w:val="24"/>
          <w:szCs w:val="24"/>
        </w:rPr>
        <w:t>:</w:t>
      </w:r>
    </w:p>
    <w:p w14:paraId="56B6F390" w14:textId="512C2CB0" w:rsidR="006676AE" w:rsidRPr="00BC6143" w:rsidRDefault="006676AE" w:rsidP="00E24546">
      <w:pPr>
        <w:pStyle w:val="Tekstpodstawowy"/>
        <w:spacing w:after="0"/>
        <w:ind w:left="4111"/>
      </w:pPr>
      <w:r w:rsidRPr="00BC6143">
        <w:t xml:space="preserve"> </w:t>
      </w:r>
      <w:r w:rsidR="00BC6143" w:rsidRPr="00BC6143">
        <w:t>ZŁOTOWSKI DOM KULTURY</w:t>
      </w:r>
    </w:p>
    <w:p w14:paraId="43AABE98" w14:textId="3EDF82D0" w:rsidR="006676AE" w:rsidRPr="00BC6143" w:rsidRDefault="006676AE" w:rsidP="00E24546">
      <w:pPr>
        <w:pStyle w:val="Tekstpodstawowy"/>
        <w:spacing w:after="0" w:line="276" w:lineRule="auto"/>
        <w:ind w:left="4111"/>
      </w:pPr>
      <w:r w:rsidRPr="00BC6143">
        <w:t xml:space="preserve"> </w:t>
      </w:r>
      <w:r w:rsidR="00BC6143" w:rsidRPr="00BC6143">
        <w:t>AL. Piasta 26</w:t>
      </w:r>
      <w:r w:rsidRPr="00BC6143">
        <w:t xml:space="preserve"> </w:t>
      </w:r>
    </w:p>
    <w:p w14:paraId="085E9A8C" w14:textId="28DC52BD" w:rsidR="00F90CD1" w:rsidRPr="00BC6143" w:rsidRDefault="006676AE" w:rsidP="00F90CD1">
      <w:pPr>
        <w:pStyle w:val="Tekstpodstawowy"/>
        <w:spacing w:after="0" w:line="276" w:lineRule="auto"/>
        <w:ind w:left="4111"/>
      </w:pPr>
      <w:r w:rsidRPr="00BC6143">
        <w:t xml:space="preserve"> </w:t>
      </w:r>
      <w:r w:rsidR="00BC6143" w:rsidRPr="00BC6143">
        <w:t xml:space="preserve">77-400 </w:t>
      </w:r>
      <w:proofErr w:type="spellStart"/>
      <w:r w:rsidR="00BC6143" w:rsidRPr="00BC6143">
        <w:t>złotów</w:t>
      </w:r>
      <w:proofErr w:type="spellEnd"/>
    </w:p>
    <w:p w14:paraId="305BB1B8" w14:textId="77777777" w:rsidR="00C4103F" w:rsidRPr="00BC6143" w:rsidRDefault="006676AE" w:rsidP="00F90CD1">
      <w:pPr>
        <w:pStyle w:val="Tekstpodstawowy"/>
        <w:spacing w:after="0" w:line="276" w:lineRule="auto"/>
        <w:ind w:left="4111"/>
      </w:pPr>
      <w:r w:rsidRPr="00BC6143">
        <w:rPr>
          <w:i/>
        </w:rPr>
        <w:t xml:space="preserve"> </w:t>
      </w:r>
    </w:p>
    <w:p w14:paraId="48BDB6E9" w14:textId="77777777" w:rsidR="00C4103F" w:rsidRPr="00BC614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C6143">
        <w:rPr>
          <w:rFonts w:ascii="Times New Roman" w:hAnsi="Times New Roman"/>
          <w:b/>
          <w:sz w:val="24"/>
          <w:szCs w:val="24"/>
        </w:rPr>
        <w:t>Wykonawca</w:t>
      </w:r>
      <w:r w:rsidR="007936D6" w:rsidRPr="00BC6143">
        <w:rPr>
          <w:rFonts w:ascii="Times New Roman" w:hAnsi="Times New Roman"/>
          <w:b/>
          <w:sz w:val="24"/>
          <w:szCs w:val="24"/>
        </w:rPr>
        <w:t>:</w:t>
      </w:r>
    </w:p>
    <w:p w14:paraId="311EE50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9453C5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027FC8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90F2EE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687B47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F2394A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96B9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B71FCF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16ACA" w:rsidRPr="00BC6143" w14:paraId="6C7FD28F" w14:textId="77777777" w:rsidTr="00DB264D">
        <w:tc>
          <w:tcPr>
            <w:tcW w:w="9212" w:type="dxa"/>
            <w:shd w:val="clear" w:color="auto" w:fill="D9D9D9"/>
          </w:tcPr>
          <w:p w14:paraId="5F025989" w14:textId="77777777" w:rsidR="00F16ACA" w:rsidRPr="00BC6143" w:rsidRDefault="00F16ACA" w:rsidP="00DB264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7831B375" w14:textId="67AA223D" w:rsidR="00F16ACA" w:rsidRPr="00BC6143" w:rsidRDefault="00F16ACA" w:rsidP="00DB26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>tj.</w:t>
            </w:r>
            <w:r w:rsid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Dz.U.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z 202</w:t>
            </w:r>
            <w:r w:rsidR="00BC6143">
              <w:rPr>
                <w:rFonts w:ascii="Times New Roman" w:hAnsi="Times New Roman"/>
                <w:sz w:val="24"/>
                <w:szCs w:val="24"/>
              </w:rPr>
              <w:t>4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>r.,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poz.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6143">
              <w:rPr>
                <w:rFonts w:ascii="Times New Roman" w:hAnsi="Times New Roman"/>
                <w:sz w:val="24"/>
                <w:szCs w:val="24"/>
              </w:rPr>
              <w:t>1320</w:t>
            </w:r>
            <w:r w:rsidR="00023306" w:rsidRPr="00BC6143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="00023306" w:rsidRPr="00BC6143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="00023306" w:rsidRPr="00BC6143">
              <w:rPr>
                <w:rFonts w:ascii="Times New Roman" w:hAnsi="Times New Roman"/>
                <w:sz w:val="24"/>
                <w:szCs w:val="24"/>
              </w:rPr>
              <w:t>. zm.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) (dalej jako: ustawa </w:t>
            </w:r>
            <w:proofErr w:type="spellStart"/>
            <w:r w:rsidRPr="00BC614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C6143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25BE95C7" w14:textId="77777777" w:rsidR="00F16ACA" w:rsidRPr="00BC6143" w:rsidRDefault="00F16ACA" w:rsidP="00DB264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1B84B9F4" w14:textId="77777777" w:rsidR="00F16ACA" w:rsidRPr="00BC6143" w:rsidRDefault="00F16ACA" w:rsidP="00DB264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4DDE8421" w14:textId="77777777" w:rsidR="00F16ACA" w:rsidRPr="00BC6143" w:rsidRDefault="00F16ACA" w:rsidP="00DB2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7EBD995A" w14:textId="77777777" w:rsidR="004C4854" w:rsidRPr="00BC6143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B116FE" w14:textId="77566047" w:rsidR="005434B3" w:rsidRPr="00BC6143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Na potrzeby postę</w:t>
      </w:r>
      <w:r w:rsidR="008D0487" w:rsidRPr="00BC614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C6143">
        <w:rPr>
          <w:rFonts w:ascii="Times New Roman" w:hAnsi="Times New Roman"/>
          <w:sz w:val="24"/>
          <w:szCs w:val="24"/>
        </w:rPr>
        <w:t>zamówienia publicznego</w:t>
      </w:r>
      <w:r w:rsidR="005434B3" w:rsidRPr="00BC6143">
        <w:rPr>
          <w:rFonts w:ascii="Times New Roman" w:hAnsi="Times New Roman"/>
          <w:sz w:val="24"/>
          <w:szCs w:val="24"/>
        </w:rPr>
        <w:t xml:space="preserve"> prowadzonego przez </w:t>
      </w:r>
      <w:r w:rsidR="00BC6143">
        <w:rPr>
          <w:rFonts w:ascii="Times New Roman" w:hAnsi="Times New Roman"/>
          <w:b/>
          <w:sz w:val="24"/>
          <w:szCs w:val="24"/>
        </w:rPr>
        <w:t>ZŁOTOWSKI DOM KULTURY</w:t>
      </w:r>
      <w:r w:rsidR="00E525A8" w:rsidRPr="00BC6143">
        <w:rPr>
          <w:rFonts w:ascii="Times New Roman" w:hAnsi="Times New Roman"/>
          <w:b/>
          <w:sz w:val="24"/>
          <w:szCs w:val="24"/>
        </w:rPr>
        <w:t xml:space="preserve"> w formie zapytania ofertowego</w:t>
      </w:r>
      <w:r w:rsidR="002B2AD9" w:rsidRPr="00BC6143">
        <w:rPr>
          <w:rFonts w:ascii="Times New Roman" w:hAnsi="Times New Roman"/>
          <w:sz w:val="24"/>
          <w:szCs w:val="24"/>
        </w:rPr>
        <w:t xml:space="preserve"> </w:t>
      </w:r>
      <w:r w:rsidR="002168A8" w:rsidRPr="00BC6143">
        <w:rPr>
          <w:rFonts w:ascii="Times New Roman" w:hAnsi="Times New Roman"/>
          <w:sz w:val="24"/>
          <w:szCs w:val="24"/>
        </w:rPr>
        <w:t>pn.</w:t>
      </w:r>
      <w:r w:rsidR="002B2AD9" w:rsidRPr="00BC6143">
        <w:rPr>
          <w:rFonts w:ascii="Times New Roman" w:hAnsi="Times New Roman"/>
          <w:sz w:val="24"/>
          <w:szCs w:val="24"/>
        </w:rPr>
        <w:t>:</w:t>
      </w:r>
      <w:r w:rsidR="002168A8" w:rsidRPr="00BC6143">
        <w:rPr>
          <w:rFonts w:ascii="Times New Roman" w:hAnsi="Times New Roman"/>
          <w:sz w:val="24"/>
          <w:szCs w:val="24"/>
        </w:rPr>
        <w:t xml:space="preserve"> </w:t>
      </w:r>
    </w:p>
    <w:p w14:paraId="4C1B8DA4" w14:textId="3FDB21F5" w:rsidR="009C291D" w:rsidRPr="00BC6143" w:rsidRDefault="009C291D" w:rsidP="009C291D">
      <w:pPr>
        <w:pStyle w:val="pkt"/>
        <w:spacing w:before="0" w:after="0"/>
        <w:ind w:left="0" w:firstLine="0"/>
        <w:jc w:val="center"/>
        <w:rPr>
          <w:b/>
          <w:bCs/>
          <w:szCs w:val="24"/>
        </w:rPr>
      </w:pPr>
      <w:bookmarkStart w:id="0" w:name="_Hlk101445618"/>
      <w:r w:rsidRPr="00BC6143">
        <w:rPr>
          <w:b/>
          <w:bCs/>
          <w:szCs w:val="24"/>
        </w:rPr>
        <w:t xml:space="preserve">Obsługa handlowo - gastronomiczna imprezy plenerowej </w:t>
      </w:r>
      <w:r w:rsidR="00BC6143">
        <w:rPr>
          <w:b/>
          <w:bCs/>
          <w:szCs w:val="24"/>
        </w:rPr>
        <w:t>Euro Eco Meeting</w:t>
      </w:r>
      <w:r w:rsidRPr="00BC6143">
        <w:rPr>
          <w:b/>
          <w:bCs/>
          <w:szCs w:val="24"/>
        </w:rPr>
        <w:t xml:space="preserve"> na zasadzie wyłączności</w:t>
      </w:r>
    </w:p>
    <w:bookmarkEnd w:id="0"/>
    <w:p w14:paraId="5815B866" w14:textId="77777777" w:rsidR="009C291D" w:rsidRPr="00BC6143" w:rsidRDefault="009C291D" w:rsidP="009C291D">
      <w:pPr>
        <w:pStyle w:val="Nagwek3"/>
      </w:pPr>
    </w:p>
    <w:p w14:paraId="586368E5" w14:textId="77777777" w:rsidR="00F90CD1" w:rsidRPr="00BC6143" w:rsidRDefault="00E65685" w:rsidP="00E525A8">
      <w:pPr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</w:t>
      </w:r>
      <w:r w:rsidR="00825A09" w:rsidRPr="00BC6143">
        <w:rPr>
          <w:rFonts w:ascii="Times New Roman" w:hAnsi="Times New Roman"/>
          <w:sz w:val="24"/>
          <w:szCs w:val="24"/>
        </w:rPr>
        <w:t>dczam</w:t>
      </w:r>
      <w:r w:rsidRPr="00BC6143">
        <w:rPr>
          <w:rFonts w:ascii="Times New Roman" w:hAnsi="Times New Roman"/>
          <w:sz w:val="24"/>
          <w:szCs w:val="24"/>
        </w:rPr>
        <w:t>,</w:t>
      </w:r>
      <w:r w:rsidR="002B2AD9" w:rsidRPr="00BC6143">
        <w:rPr>
          <w:rFonts w:ascii="Times New Roman" w:hAnsi="Times New Roman"/>
          <w:sz w:val="24"/>
          <w:szCs w:val="24"/>
        </w:rPr>
        <w:t xml:space="preserve"> co następuje:</w:t>
      </w:r>
    </w:p>
    <w:p w14:paraId="5E8D0BF1" w14:textId="062499EF" w:rsidR="00710937" w:rsidRPr="00BC6143" w:rsidRDefault="00C113BF" w:rsidP="003C3C3D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C6143">
        <w:rPr>
          <w:rFonts w:ascii="Times New Roman" w:hAnsi="Times New Roman"/>
          <w:sz w:val="24"/>
          <w:szCs w:val="24"/>
        </w:rPr>
        <w:t xml:space="preserve">dstawie </w:t>
      </w:r>
      <w:r w:rsidR="002C4137" w:rsidRPr="00BC614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C6143">
        <w:rPr>
          <w:rFonts w:ascii="Times New Roman" w:hAnsi="Times New Roman"/>
          <w:sz w:val="24"/>
          <w:szCs w:val="24"/>
        </w:rPr>
        <w:t>108</w:t>
      </w:r>
      <w:r w:rsidR="002C4137" w:rsidRPr="00BC6143">
        <w:rPr>
          <w:rFonts w:ascii="Times New Roman" w:hAnsi="Times New Roman"/>
          <w:sz w:val="24"/>
          <w:szCs w:val="24"/>
        </w:rPr>
        <w:t xml:space="preserve"> ust 1 </w:t>
      </w:r>
      <w:r w:rsidRPr="00BC6143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BC6143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BC6143">
        <w:rPr>
          <w:rFonts w:ascii="Times New Roman" w:hAnsi="Times New Roman"/>
          <w:sz w:val="24"/>
          <w:szCs w:val="24"/>
        </w:rPr>
        <w:t>.</w:t>
      </w:r>
    </w:p>
    <w:p w14:paraId="640FF51D" w14:textId="77777777" w:rsidR="00023477" w:rsidRPr="00BC6143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33B4E33" w14:textId="77777777" w:rsidR="00023477" w:rsidRPr="00BC614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533CD40" w14:textId="77777777" w:rsidR="00023477" w:rsidRPr="00BC6143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BC6143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4F55D81B" w14:textId="77777777" w:rsidR="00023477" w:rsidRPr="00BC6143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2B506511" w14:textId="77777777" w:rsidR="00023477" w:rsidRPr="00BC614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46420E2C" w14:textId="77777777" w:rsidR="00023477" w:rsidRPr="00BC614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F269562" w14:textId="77777777" w:rsidR="00023477" w:rsidRPr="00BC6143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BC6143">
        <w:rPr>
          <w:rFonts w:ascii="Times New Roman" w:hAnsi="Times New Roman"/>
          <w:sz w:val="24"/>
          <w:szCs w:val="24"/>
        </w:rPr>
        <w:t>Pzp</w:t>
      </w:r>
      <w:proofErr w:type="spellEnd"/>
      <w:r w:rsidRPr="00BC6143">
        <w:rPr>
          <w:rFonts w:ascii="Arial" w:hAnsi="Arial" w:cs="Arial"/>
          <w:sz w:val="24"/>
          <w:szCs w:val="24"/>
        </w:rPr>
        <w:t xml:space="preserve"> </w:t>
      </w:r>
      <w:r w:rsidRPr="00BC6143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710937" w:rsidRPr="00BC6143">
        <w:rPr>
          <w:rFonts w:ascii="Times New Roman" w:hAnsi="Times New Roman"/>
          <w:i/>
          <w:sz w:val="24"/>
          <w:szCs w:val="24"/>
        </w:rPr>
        <w:t>z</w:t>
      </w:r>
      <w:r w:rsidRPr="00BC614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BC6143">
        <w:rPr>
          <w:rFonts w:ascii="Times New Roman" w:hAnsi="Times New Roman"/>
          <w:i/>
          <w:sz w:val="24"/>
          <w:szCs w:val="24"/>
        </w:rPr>
        <w:t>108</w:t>
      </w:r>
      <w:r w:rsidRPr="00BC6143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BC6143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E525A8" w:rsidRPr="00BC6143">
        <w:rPr>
          <w:rFonts w:ascii="Times New Roman" w:hAnsi="Times New Roman"/>
          <w:i/>
          <w:sz w:val="24"/>
          <w:szCs w:val="24"/>
        </w:rPr>
        <w:br/>
      </w:r>
      <w:r w:rsidR="00950F2A" w:rsidRPr="00BC6143">
        <w:rPr>
          <w:rFonts w:ascii="Times New Roman" w:hAnsi="Times New Roman"/>
          <w:i/>
          <w:sz w:val="24"/>
          <w:szCs w:val="24"/>
        </w:rPr>
        <w:t>z</w:t>
      </w:r>
      <w:r w:rsidRPr="00BC614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BC6143">
        <w:rPr>
          <w:rFonts w:ascii="Times New Roman" w:hAnsi="Times New Roman"/>
          <w:i/>
          <w:sz w:val="24"/>
          <w:szCs w:val="24"/>
        </w:rPr>
        <w:t>109</w:t>
      </w:r>
      <w:r w:rsidRPr="00BC6143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BC6143">
        <w:rPr>
          <w:rFonts w:ascii="Times New Roman" w:hAnsi="Times New Roman"/>
          <w:i/>
          <w:sz w:val="24"/>
          <w:szCs w:val="24"/>
        </w:rPr>
        <w:t>1</w:t>
      </w:r>
      <w:r w:rsidRPr="00BC6143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Pr="00BC6143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BC6143">
        <w:rPr>
          <w:rFonts w:ascii="Times New Roman" w:hAnsi="Times New Roman"/>
          <w:i/>
          <w:sz w:val="24"/>
          <w:szCs w:val="24"/>
        </w:rPr>
        <w:t>).</w:t>
      </w:r>
      <w:r w:rsidRPr="00BC6143">
        <w:rPr>
          <w:rFonts w:ascii="Arial" w:hAnsi="Arial" w:cs="Arial"/>
          <w:sz w:val="24"/>
          <w:szCs w:val="24"/>
        </w:rPr>
        <w:t xml:space="preserve"> </w:t>
      </w:r>
      <w:r w:rsidRPr="00BC6143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710937" w:rsidRPr="00BC6143">
        <w:rPr>
          <w:rFonts w:ascii="Times New Roman" w:hAnsi="Times New Roman"/>
          <w:sz w:val="24"/>
          <w:szCs w:val="24"/>
        </w:rPr>
        <w:t>110</w:t>
      </w:r>
      <w:r w:rsidRPr="00BC6143">
        <w:rPr>
          <w:rFonts w:ascii="Times New Roman" w:hAnsi="Times New Roman"/>
          <w:sz w:val="24"/>
          <w:szCs w:val="24"/>
        </w:rPr>
        <w:t xml:space="preserve"> ust. </w:t>
      </w:r>
      <w:r w:rsidR="00710937" w:rsidRPr="00BC6143">
        <w:rPr>
          <w:rFonts w:ascii="Times New Roman" w:hAnsi="Times New Roman"/>
          <w:sz w:val="24"/>
          <w:szCs w:val="24"/>
        </w:rPr>
        <w:t>2</w:t>
      </w:r>
      <w:r w:rsidRPr="00BC6143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BC6143">
        <w:rPr>
          <w:rFonts w:ascii="Times New Roman" w:hAnsi="Times New Roman"/>
          <w:sz w:val="24"/>
          <w:szCs w:val="24"/>
        </w:rPr>
        <w:t>Pzp</w:t>
      </w:r>
      <w:proofErr w:type="spellEnd"/>
      <w:r w:rsidRPr="00BC6143">
        <w:rPr>
          <w:rFonts w:ascii="Times New Roman" w:hAnsi="Times New Roman"/>
          <w:sz w:val="24"/>
          <w:szCs w:val="24"/>
        </w:rPr>
        <w:t xml:space="preserve"> podjąłem następujące środki naprawcze:</w:t>
      </w:r>
      <w:r w:rsidRPr="00BC614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………………………………………………………………………………………………………………</w:t>
      </w:r>
      <w:r w:rsidR="00023477" w:rsidRPr="00BC6143">
        <w:rPr>
          <w:rFonts w:ascii="Arial" w:hAnsi="Arial" w:cs="Arial"/>
          <w:sz w:val="24"/>
          <w:szCs w:val="24"/>
        </w:rPr>
        <w:t>…</w:t>
      </w:r>
      <w:r w:rsidRPr="00BC61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BC6143">
        <w:rPr>
          <w:rFonts w:ascii="Arial" w:hAnsi="Arial" w:cs="Arial"/>
          <w:sz w:val="24"/>
          <w:szCs w:val="24"/>
        </w:rPr>
        <w:t>.</w:t>
      </w:r>
      <w:r w:rsidRPr="00BC6143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BC6143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C6143">
        <w:rPr>
          <w:rFonts w:ascii="Arial" w:hAnsi="Arial" w:cs="Arial"/>
          <w:sz w:val="24"/>
          <w:szCs w:val="24"/>
        </w:rPr>
        <w:t>…………….</w:t>
      </w:r>
    </w:p>
    <w:p w14:paraId="363DC3EB" w14:textId="77777777" w:rsidR="00023477" w:rsidRPr="00BC614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A91D6D3" w14:textId="77777777" w:rsidR="00023477" w:rsidRPr="00BC6143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……….……. </w:t>
      </w:r>
      <w:r w:rsidRPr="00BC6143">
        <w:rPr>
          <w:rFonts w:ascii="Times New Roman" w:hAnsi="Times New Roman"/>
          <w:i/>
          <w:sz w:val="24"/>
          <w:szCs w:val="24"/>
        </w:rPr>
        <w:t>(miejscowość),</w:t>
      </w:r>
      <w:r w:rsidRPr="00BC6143">
        <w:rPr>
          <w:rFonts w:ascii="Times New Roman" w:hAnsi="Times New Roman"/>
          <w:sz w:val="24"/>
          <w:szCs w:val="24"/>
        </w:rPr>
        <w:t xml:space="preserve"> dnia ………….……. r. </w:t>
      </w:r>
    </w:p>
    <w:p w14:paraId="47EB4F4B" w14:textId="77777777" w:rsidR="00787417" w:rsidRPr="00BC6143" w:rsidRDefault="0078741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94DC6CA" w14:textId="77777777" w:rsidR="00023477" w:rsidRPr="00BC6143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726A42F5" w14:textId="78DB0A3C" w:rsidR="00023477" w:rsidRPr="00BC6143" w:rsidRDefault="00023477" w:rsidP="003C3C3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7197951B" w14:textId="77777777" w:rsidR="00D2702A" w:rsidRPr="00BC6143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Oświadczam,</w:t>
      </w:r>
      <w:r w:rsidR="00313417" w:rsidRPr="00BC614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C614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C614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BC614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788"/>
      </w:tblGrid>
      <w:tr w:rsidR="00D2702A" w:rsidRPr="00BC6143" w14:paraId="467D7D78" w14:textId="77777777" w:rsidTr="008D750D">
        <w:trPr>
          <w:trHeight w:val="1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206C" w14:textId="77777777" w:rsidR="00D2702A" w:rsidRPr="00BC61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B390" w14:textId="77777777" w:rsidR="00D2702A" w:rsidRPr="00BC614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9C291D" w:rsidRPr="00BC6143" w14:paraId="2D6310BA" w14:textId="77777777" w:rsidTr="00787417">
        <w:trPr>
          <w:trHeight w:val="1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3C7C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F693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28F3435D" w14:textId="77777777" w:rsidR="009C291D" w:rsidRPr="00BC6143" w:rsidRDefault="009C291D" w:rsidP="009C291D">
            <w:pPr>
              <w:pStyle w:val="Default"/>
              <w:jc w:val="both"/>
              <w:rPr>
                <w:color w:val="auto"/>
              </w:rPr>
            </w:pPr>
            <w:r w:rsidRPr="00BC6143">
              <w:t xml:space="preserve">O udzielenie zamówienia mogą ubiegać się wykonawcy, którzy spełniają warunki, </w:t>
            </w:r>
            <w:r w:rsidRPr="00BC6143">
              <w:rPr>
                <w:color w:val="auto"/>
              </w:rPr>
              <w:t xml:space="preserve">dotyczące sytuacji ekonomicznej i finansowej, w tym: </w:t>
            </w:r>
          </w:p>
          <w:p w14:paraId="176C1816" w14:textId="77777777" w:rsidR="009C291D" w:rsidRPr="00BC6143" w:rsidRDefault="009C291D" w:rsidP="009C291D">
            <w:pPr>
              <w:pStyle w:val="Default"/>
              <w:jc w:val="both"/>
            </w:pPr>
            <w:r w:rsidRPr="00BC6143">
              <w:rPr>
                <w:color w:val="auto"/>
              </w:rPr>
              <w:t>- posiadają opłacone ubezpieczenie OC w zakresie prowadzonej działalności gospodarczej związanej z przedmiotem zamówienia.</w:t>
            </w:r>
          </w:p>
          <w:p w14:paraId="6701067E" w14:textId="28E4BA8B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opłaconej, </w:t>
            </w: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aktualnej polisy OC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(Wykonawca dostarczy polisę OC najpóźniej w dniu podpisania umowy).</w:t>
            </w:r>
          </w:p>
        </w:tc>
      </w:tr>
      <w:tr w:rsidR="009C291D" w:rsidRPr="00BC6143" w14:paraId="4BB7F484" w14:textId="77777777" w:rsidTr="00787417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7A33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279C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311B6942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zawodowej, tj.: </w:t>
            </w:r>
          </w:p>
          <w:p w14:paraId="03A1DDCD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w tym zrealizowali w ciągu ostatnich pięciu lat, a jeżeli okres prowadzenia działalności gospodarczej jest krótszy to w tym okresie, </w:t>
            </w:r>
            <w:r w:rsidRPr="00BC6143">
              <w:rPr>
                <w:rFonts w:ascii="Times New Roman" w:hAnsi="Times New Roman"/>
                <w:sz w:val="24"/>
                <w:szCs w:val="24"/>
                <w:u w:val="single"/>
              </w:rPr>
              <w:t>co najmniej 2 usługi polegające na obsłudze handlowo-gastronomicznej imprezy masowej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odpowiadające usługom stanowiącym przedmiot zamówienia w zakresie niezbędnym do wykazania spełniania warunku wiedzy i doświadczenia.</w:t>
            </w:r>
          </w:p>
          <w:p w14:paraId="73C6A642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danych zawartych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br/>
            </w: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C614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w formularzu: Wykaz  usług;</w:t>
            </w:r>
          </w:p>
          <w:p w14:paraId="26E5394D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C614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w formularzu: Wykaz narzędzi, wyposażenia i urządzeń technicznych</w:t>
            </w:r>
          </w:p>
          <w:p w14:paraId="382A597D" w14:textId="42D3F43F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- oraz dokumenty potwierdzające doświadczenie w realizacji powyższych usług oraz ich należyte wykonanie (</w:t>
            </w: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np. referencje, listy gratulacyjne itp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  <w:tr w:rsidR="009C291D" w:rsidRPr="00BC6143" w14:paraId="018BA35F" w14:textId="77777777" w:rsidTr="00787417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3934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D8B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1AB54B6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64DDB470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lastRenderedPageBreak/>
              <w:t>W celu spełnienia tego warunku należy przedłożyć:</w:t>
            </w:r>
          </w:p>
          <w:p w14:paraId="2860233A" w14:textId="77777777" w:rsidR="009C291D" w:rsidRPr="00BC6143" w:rsidRDefault="009C291D" w:rsidP="009C291D">
            <w:pPr>
              <w:widowControl w:val="0"/>
              <w:suppressAutoHyphens/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- aktualną decyzja o wpisie zakładu do rejestru zakładów podlegających kontroli Państwowej Inspekcji Sanitarnej</w:t>
            </w:r>
          </w:p>
          <w:p w14:paraId="0B342930" w14:textId="633B049F" w:rsidR="009C291D" w:rsidRPr="00BC6143" w:rsidRDefault="009C291D" w:rsidP="009C291D">
            <w:pPr>
              <w:pStyle w:val="Tekstpodstawowywcity"/>
              <w:widowControl w:val="0"/>
              <w:suppressAutoHyphens/>
              <w:spacing w:after="0" w:line="276" w:lineRule="auto"/>
              <w:ind w:left="0"/>
              <w:jc w:val="both"/>
              <w:rPr>
                <w:i/>
                <w:iCs/>
                <w:sz w:val="24"/>
                <w:szCs w:val="24"/>
              </w:rPr>
            </w:pPr>
            <w:bookmarkStart w:id="1" w:name="_Hlk101509991"/>
            <w:r w:rsidRPr="00BC6143">
              <w:rPr>
                <w:i/>
                <w:iCs/>
                <w:sz w:val="24"/>
                <w:szCs w:val="24"/>
              </w:rPr>
              <w:t xml:space="preserve">- deklarację, że Wykonawca będzie posiadał pozwolenie na sprzedaż alkoholu podczas imprezy w dniu </w:t>
            </w:r>
            <w:r w:rsidR="00BC6143">
              <w:rPr>
                <w:i/>
                <w:iCs/>
                <w:sz w:val="24"/>
                <w:szCs w:val="24"/>
              </w:rPr>
              <w:t>13-15</w:t>
            </w:r>
            <w:r w:rsidRPr="00BC6143">
              <w:rPr>
                <w:i/>
                <w:iCs/>
                <w:sz w:val="24"/>
                <w:szCs w:val="24"/>
              </w:rPr>
              <w:t xml:space="preserve"> </w:t>
            </w:r>
            <w:r w:rsidR="00BC6143">
              <w:rPr>
                <w:i/>
                <w:iCs/>
                <w:sz w:val="24"/>
                <w:szCs w:val="24"/>
              </w:rPr>
              <w:t>czerwca</w:t>
            </w:r>
            <w:r w:rsidRPr="00BC6143">
              <w:rPr>
                <w:i/>
                <w:iCs/>
                <w:sz w:val="24"/>
                <w:szCs w:val="24"/>
              </w:rPr>
              <w:t xml:space="preserve"> 202</w:t>
            </w:r>
            <w:r w:rsidR="00BC6143">
              <w:rPr>
                <w:i/>
                <w:iCs/>
                <w:sz w:val="24"/>
                <w:szCs w:val="24"/>
              </w:rPr>
              <w:t>5</w:t>
            </w:r>
            <w:r w:rsidRPr="00BC6143">
              <w:rPr>
                <w:i/>
                <w:iCs/>
                <w:sz w:val="24"/>
                <w:szCs w:val="24"/>
              </w:rPr>
              <w:t xml:space="preserve"> r.</w:t>
            </w:r>
          </w:p>
          <w:p w14:paraId="6B1CC3FE" w14:textId="77777777" w:rsidR="009C291D" w:rsidRPr="00BC6143" w:rsidRDefault="009C291D" w:rsidP="009C291D">
            <w:pPr>
              <w:widowControl w:val="0"/>
              <w:suppressAutoHyphens/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- oświadczenie, że osoby obsługujące imprezę na stoiskach gastronomicznych będą posiadały aktualne badania sanitarno-epidemiologiczne.</w:t>
            </w:r>
          </w:p>
          <w:bookmarkEnd w:id="1"/>
          <w:p w14:paraId="051E96CB" w14:textId="4997D1E5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 na podstawie oświadczenia Wykonawcy okaz w/w dokumentów.</w:t>
            </w:r>
          </w:p>
        </w:tc>
      </w:tr>
      <w:tr w:rsidR="009C291D" w:rsidRPr="00BC6143" w14:paraId="41A71660" w14:textId="77777777" w:rsidTr="00640361">
        <w:trPr>
          <w:trHeight w:val="4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1AC6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1D06" w14:textId="77777777" w:rsidR="009C291D" w:rsidRPr="00BC6143" w:rsidRDefault="009C291D" w:rsidP="009C291D">
            <w:pPr>
              <w:pStyle w:val="Tekstpodstawowy"/>
              <w:spacing w:after="60"/>
              <w:ind w:left="-44"/>
              <w:jc w:val="both"/>
              <w:rPr>
                <w:b/>
              </w:rPr>
            </w:pPr>
            <w:r w:rsidRPr="00BC6143">
              <w:rPr>
                <w:b/>
              </w:rPr>
              <w:t>Zdolność do występowania w obrocie gospodarczym</w:t>
            </w:r>
          </w:p>
          <w:p w14:paraId="2CF6407A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</w:t>
            </w:r>
          </w:p>
          <w:p w14:paraId="4C6E61B4" w14:textId="7E14653A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Wykonawcy, oraz odpisu lub informacji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br/>
              <w:t>z Krajowego Rejestru Sądowego lub z Centralnej Ewidencji i Informacji o Działalności Gospodarczej, jeżeli odrębne przepisy wymagają wpisu do rejestru lub ewidencji.</w:t>
            </w:r>
          </w:p>
        </w:tc>
      </w:tr>
    </w:tbl>
    <w:p w14:paraId="4E8EC53B" w14:textId="5C270500" w:rsidR="00787417" w:rsidRPr="00BC6143" w:rsidRDefault="00787417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CC5C575" w14:textId="77777777" w:rsidR="002E69EE" w:rsidRPr="00BC6143" w:rsidRDefault="002E69EE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6315561" w14:textId="0B140B83" w:rsidR="00025C8D" w:rsidRPr="00BC6143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BC6143">
        <w:rPr>
          <w:rFonts w:ascii="Times New Roman" w:hAnsi="Times New Roman"/>
          <w:sz w:val="24"/>
          <w:szCs w:val="24"/>
        </w:rPr>
        <w:t>dnia ………</w:t>
      </w:r>
      <w:r w:rsidR="009F3F41" w:rsidRPr="00BC6143">
        <w:rPr>
          <w:rFonts w:ascii="Times New Roman" w:hAnsi="Times New Roman"/>
          <w:sz w:val="24"/>
          <w:szCs w:val="24"/>
        </w:rPr>
        <w:t>.</w:t>
      </w:r>
      <w:r w:rsidRPr="00BC6143">
        <w:rPr>
          <w:rFonts w:ascii="Times New Roman" w:hAnsi="Times New Roman"/>
          <w:sz w:val="24"/>
          <w:szCs w:val="24"/>
        </w:rPr>
        <w:t xml:space="preserve">….……. r. </w:t>
      </w:r>
    </w:p>
    <w:p w14:paraId="3DA54820" w14:textId="77777777" w:rsidR="00025C8D" w:rsidRPr="00BC6143" w:rsidRDefault="00025C8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3944FB63" w14:textId="6A2D33BB" w:rsidR="00847B4C" w:rsidRPr="00BC6143" w:rsidRDefault="00025C8D" w:rsidP="00BC614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36B85885" w14:textId="4A1C5E3A" w:rsidR="00847B4C" w:rsidRPr="00BC6143" w:rsidRDefault="00847B4C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Oświadczam, że nie podlegam wykluczeniu z postępowania na podstawie art. 7 Ustawy z dnia 13 kwietnia 2022 r. o szczególnych rozwiązaniach w zakresie przeciwdziałania wspieraniu agresji na Ukrainę oraz służących ochronie bezpieczeństwa narodowego (Dz.U. 2022 poz. 835)</w:t>
      </w:r>
    </w:p>
    <w:p w14:paraId="71DF098E" w14:textId="77777777" w:rsidR="00847B4C" w:rsidRPr="00BC6143" w:rsidRDefault="00847B4C" w:rsidP="00847B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6C40C05" w14:textId="77777777" w:rsidR="00847B4C" w:rsidRPr="00BC6143" w:rsidRDefault="00847B4C" w:rsidP="00847B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18"/>
          <w:szCs w:val="18"/>
        </w:rPr>
        <w:t>(miejscowość</w:t>
      </w:r>
      <w:r w:rsidRPr="00BC6143">
        <w:rPr>
          <w:rFonts w:ascii="Times New Roman" w:hAnsi="Times New Roman"/>
          <w:i/>
          <w:sz w:val="24"/>
          <w:szCs w:val="24"/>
        </w:rPr>
        <w:t xml:space="preserve">), </w:t>
      </w:r>
      <w:r w:rsidRPr="00BC6143">
        <w:rPr>
          <w:rFonts w:ascii="Times New Roman" w:hAnsi="Times New Roman"/>
          <w:sz w:val="24"/>
          <w:szCs w:val="24"/>
        </w:rPr>
        <w:t xml:space="preserve">dnia …………..……. r. </w:t>
      </w:r>
    </w:p>
    <w:p w14:paraId="0A0E0804" w14:textId="77777777" w:rsidR="00847B4C" w:rsidRPr="00BC6143" w:rsidRDefault="00847B4C" w:rsidP="00847B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57564004" w14:textId="77777777" w:rsidR="00847B4C" w:rsidRPr="00BC6143" w:rsidRDefault="00847B4C" w:rsidP="00847B4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40BAC552" w14:textId="77777777" w:rsidR="00847B4C" w:rsidRPr="00BC6143" w:rsidRDefault="00847B4C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1A01AAD" w14:textId="0E5DD4D6" w:rsidR="00D23F3D" w:rsidRPr="00BC6143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BC6143">
        <w:rPr>
          <w:rFonts w:ascii="Times New Roman" w:hAnsi="Times New Roman"/>
          <w:sz w:val="24"/>
          <w:szCs w:val="24"/>
        </w:rPr>
        <w:br/>
      </w:r>
      <w:r w:rsidRPr="00BC6143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BC6143">
        <w:rPr>
          <w:rFonts w:ascii="Times New Roman" w:hAnsi="Times New Roman"/>
          <w:sz w:val="24"/>
          <w:szCs w:val="24"/>
        </w:rPr>
        <w:t>Z</w:t>
      </w:r>
      <w:r w:rsidRPr="00BC6143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45125CF4" w14:textId="4A351D3A" w:rsidR="00FE4E2B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2AF207F" w14:textId="77777777" w:rsidR="002E69EE" w:rsidRPr="00BC6143" w:rsidRDefault="002E69EE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D0B768A" w14:textId="4C8E5307" w:rsidR="00023306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18"/>
          <w:szCs w:val="18"/>
        </w:rPr>
        <w:t>(miejscowość</w:t>
      </w:r>
      <w:r w:rsidRPr="00BC6143">
        <w:rPr>
          <w:rFonts w:ascii="Times New Roman" w:hAnsi="Times New Roman"/>
          <w:i/>
          <w:sz w:val="24"/>
          <w:szCs w:val="24"/>
        </w:rPr>
        <w:t xml:space="preserve">), </w:t>
      </w:r>
      <w:r w:rsidRPr="00BC6143">
        <w:rPr>
          <w:rFonts w:ascii="Times New Roman" w:hAnsi="Times New Roman"/>
          <w:sz w:val="24"/>
          <w:szCs w:val="24"/>
        </w:rPr>
        <w:t>dnia …………</w:t>
      </w:r>
      <w:r w:rsidR="009F3F41" w:rsidRPr="00BC6143">
        <w:rPr>
          <w:rFonts w:ascii="Times New Roman" w:hAnsi="Times New Roman"/>
          <w:sz w:val="24"/>
          <w:szCs w:val="24"/>
        </w:rPr>
        <w:t>.</w:t>
      </w:r>
      <w:r w:rsidRPr="00BC6143">
        <w:rPr>
          <w:rFonts w:ascii="Times New Roman" w:hAnsi="Times New Roman"/>
          <w:sz w:val="24"/>
          <w:szCs w:val="24"/>
        </w:rPr>
        <w:t xml:space="preserve">.……. r. </w:t>
      </w:r>
    </w:p>
    <w:p w14:paraId="7BCF68F7" w14:textId="77777777" w:rsidR="00FE4E2B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5EFACDF4" w14:textId="7B649422" w:rsidR="00484F88" w:rsidRPr="00BC6143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5C93CB52" w14:textId="2CEBE314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70734B62" w14:textId="121FD5A2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6A535209" w14:textId="77777777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847B4C" w:rsidRPr="00BC6143" w:rsidSect="0081056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97512" w14:textId="77777777" w:rsidR="00A27A53" w:rsidRDefault="00A27A53" w:rsidP="0038231F">
      <w:pPr>
        <w:spacing w:after="0" w:line="240" w:lineRule="auto"/>
      </w:pPr>
      <w:r>
        <w:separator/>
      </w:r>
    </w:p>
  </w:endnote>
  <w:endnote w:type="continuationSeparator" w:id="0">
    <w:p w14:paraId="17710DB5" w14:textId="77777777" w:rsidR="00A27A53" w:rsidRDefault="00A27A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CE36" w14:textId="77777777" w:rsidR="00F8042D" w:rsidRDefault="00F8042D">
    <w:pPr>
      <w:pStyle w:val="Stopka"/>
      <w:jc w:val="right"/>
    </w:pPr>
    <w:r>
      <w:t xml:space="preserve">Strona </w:t>
    </w:r>
    <w:r w:rsidR="007505F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505FA">
      <w:rPr>
        <w:b/>
        <w:bCs/>
        <w:sz w:val="24"/>
        <w:szCs w:val="24"/>
      </w:rPr>
      <w:fldChar w:fldCharType="separate"/>
    </w:r>
    <w:r w:rsidR="00D65417">
      <w:rPr>
        <w:b/>
        <w:bCs/>
        <w:noProof/>
      </w:rPr>
      <w:t>2</w:t>
    </w:r>
    <w:r w:rsidR="007505FA">
      <w:rPr>
        <w:b/>
        <w:bCs/>
        <w:sz w:val="24"/>
        <w:szCs w:val="24"/>
      </w:rPr>
      <w:fldChar w:fldCharType="end"/>
    </w:r>
    <w:r>
      <w:t xml:space="preserve"> z </w:t>
    </w:r>
    <w:r w:rsidR="007505F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505FA">
      <w:rPr>
        <w:b/>
        <w:bCs/>
        <w:sz w:val="24"/>
        <w:szCs w:val="24"/>
      </w:rPr>
      <w:fldChar w:fldCharType="separate"/>
    </w:r>
    <w:r w:rsidR="00D65417">
      <w:rPr>
        <w:b/>
        <w:bCs/>
        <w:noProof/>
      </w:rPr>
      <w:t>3</w:t>
    </w:r>
    <w:r w:rsidR="007505FA">
      <w:rPr>
        <w:b/>
        <w:bCs/>
        <w:sz w:val="24"/>
        <w:szCs w:val="24"/>
      </w:rPr>
      <w:fldChar w:fldCharType="end"/>
    </w:r>
  </w:p>
  <w:p w14:paraId="1EBDBFE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369A2" w14:textId="77777777" w:rsidR="00A27A53" w:rsidRDefault="00A27A53" w:rsidP="0038231F">
      <w:pPr>
        <w:spacing w:after="0" w:line="240" w:lineRule="auto"/>
      </w:pPr>
      <w:r>
        <w:separator/>
      </w:r>
    </w:p>
  </w:footnote>
  <w:footnote w:type="continuationSeparator" w:id="0">
    <w:p w14:paraId="18A50464" w14:textId="77777777" w:rsidR="00A27A53" w:rsidRDefault="00A27A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40097" w14:textId="5BC050DC" w:rsidR="00F16ACA" w:rsidRPr="00CF0C48" w:rsidRDefault="00F16ACA" w:rsidP="00CF0C48">
    <w:pPr>
      <w:pStyle w:val="Nagwek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013814">
    <w:abstractNumId w:val="8"/>
  </w:num>
  <w:num w:numId="2" w16cid:durableId="1501122303">
    <w:abstractNumId w:val="0"/>
  </w:num>
  <w:num w:numId="3" w16cid:durableId="224412366">
    <w:abstractNumId w:val="7"/>
  </w:num>
  <w:num w:numId="4" w16cid:durableId="298152283">
    <w:abstractNumId w:val="10"/>
  </w:num>
  <w:num w:numId="5" w16cid:durableId="1960916643">
    <w:abstractNumId w:val="9"/>
  </w:num>
  <w:num w:numId="6" w16cid:durableId="230048733">
    <w:abstractNumId w:val="6"/>
  </w:num>
  <w:num w:numId="7" w16cid:durableId="1157499071">
    <w:abstractNumId w:val="1"/>
  </w:num>
  <w:num w:numId="8" w16cid:durableId="1919435359">
    <w:abstractNumId w:val="4"/>
  </w:num>
  <w:num w:numId="9" w16cid:durableId="1581137934">
    <w:abstractNumId w:val="2"/>
  </w:num>
  <w:num w:numId="10" w16cid:durableId="1882327916">
    <w:abstractNumId w:val="5"/>
  </w:num>
  <w:num w:numId="11" w16cid:durableId="616786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24"/>
    <w:rsid w:val="00002979"/>
    <w:rsid w:val="00015B01"/>
    <w:rsid w:val="0002330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3689"/>
    <w:rsid w:val="00160A7A"/>
    <w:rsid w:val="001902D2"/>
    <w:rsid w:val="001A415E"/>
    <w:rsid w:val="001C6945"/>
    <w:rsid w:val="001C7DF2"/>
    <w:rsid w:val="001E581F"/>
    <w:rsid w:val="001F027E"/>
    <w:rsid w:val="00203A40"/>
    <w:rsid w:val="002168A8"/>
    <w:rsid w:val="00232DF0"/>
    <w:rsid w:val="00233670"/>
    <w:rsid w:val="002426FF"/>
    <w:rsid w:val="00255142"/>
    <w:rsid w:val="00256CEC"/>
    <w:rsid w:val="00262D61"/>
    <w:rsid w:val="00284368"/>
    <w:rsid w:val="00290B01"/>
    <w:rsid w:val="00292198"/>
    <w:rsid w:val="0029246E"/>
    <w:rsid w:val="002B2AD9"/>
    <w:rsid w:val="002C1C7B"/>
    <w:rsid w:val="002C4137"/>
    <w:rsid w:val="002C4948"/>
    <w:rsid w:val="002E641A"/>
    <w:rsid w:val="002E69EE"/>
    <w:rsid w:val="003056D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3C3D"/>
    <w:rsid w:val="003D08E6"/>
    <w:rsid w:val="003F024C"/>
    <w:rsid w:val="00430DF0"/>
    <w:rsid w:val="00434CC2"/>
    <w:rsid w:val="004541F9"/>
    <w:rsid w:val="00455FE9"/>
    <w:rsid w:val="004609F1"/>
    <w:rsid w:val="004651B5"/>
    <w:rsid w:val="0046724E"/>
    <w:rsid w:val="004761C6"/>
    <w:rsid w:val="0047664E"/>
    <w:rsid w:val="00476E7D"/>
    <w:rsid w:val="00482A65"/>
    <w:rsid w:val="00482F6E"/>
    <w:rsid w:val="00484F88"/>
    <w:rsid w:val="004A7B4C"/>
    <w:rsid w:val="004C2E2B"/>
    <w:rsid w:val="004C4854"/>
    <w:rsid w:val="004C6EEA"/>
    <w:rsid w:val="004D7E48"/>
    <w:rsid w:val="004F23F7"/>
    <w:rsid w:val="004F40EF"/>
    <w:rsid w:val="005103B9"/>
    <w:rsid w:val="00512A1E"/>
    <w:rsid w:val="00520174"/>
    <w:rsid w:val="005434B3"/>
    <w:rsid w:val="00551A70"/>
    <w:rsid w:val="005641F0"/>
    <w:rsid w:val="005B69C4"/>
    <w:rsid w:val="005C39CA"/>
    <w:rsid w:val="005D09D3"/>
    <w:rsid w:val="005E176A"/>
    <w:rsid w:val="005E1A1C"/>
    <w:rsid w:val="005E24AA"/>
    <w:rsid w:val="00634311"/>
    <w:rsid w:val="00640361"/>
    <w:rsid w:val="00641874"/>
    <w:rsid w:val="00646514"/>
    <w:rsid w:val="006676AE"/>
    <w:rsid w:val="006A3A1F"/>
    <w:rsid w:val="006A52B6"/>
    <w:rsid w:val="006A5BFB"/>
    <w:rsid w:val="006B0FA1"/>
    <w:rsid w:val="006E2A56"/>
    <w:rsid w:val="006F0034"/>
    <w:rsid w:val="006F3D32"/>
    <w:rsid w:val="00704FB3"/>
    <w:rsid w:val="00710937"/>
    <w:rsid w:val="007118F0"/>
    <w:rsid w:val="0072560B"/>
    <w:rsid w:val="00746532"/>
    <w:rsid w:val="00746BEB"/>
    <w:rsid w:val="007505FA"/>
    <w:rsid w:val="00751725"/>
    <w:rsid w:val="00756C8F"/>
    <w:rsid w:val="00757EFB"/>
    <w:rsid w:val="007840F2"/>
    <w:rsid w:val="00787417"/>
    <w:rsid w:val="007936D6"/>
    <w:rsid w:val="007961C8"/>
    <w:rsid w:val="007B01C8"/>
    <w:rsid w:val="007C6986"/>
    <w:rsid w:val="007D5B61"/>
    <w:rsid w:val="007E2F69"/>
    <w:rsid w:val="00804F07"/>
    <w:rsid w:val="00810561"/>
    <w:rsid w:val="00825A09"/>
    <w:rsid w:val="00830AB1"/>
    <w:rsid w:val="00833FCD"/>
    <w:rsid w:val="00842991"/>
    <w:rsid w:val="00847B4C"/>
    <w:rsid w:val="00854718"/>
    <w:rsid w:val="008757E1"/>
    <w:rsid w:val="00892E48"/>
    <w:rsid w:val="008C5709"/>
    <w:rsid w:val="008C6DF8"/>
    <w:rsid w:val="008D0487"/>
    <w:rsid w:val="008D750D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1130"/>
    <w:rsid w:val="009C291D"/>
    <w:rsid w:val="009C7756"/>
    <w:rsid w:val="009F3F41"/>
    <w:rsid w:val="00A15F7E"/>
    <w:rsid w:val="00A166B0"/>
    <w:rsid w:val="00A22DCF"/>
    <w:rsid w:val="00A24C2D"/>
    <w:rsid w:val="00A276E4"/>
    <w:rsid w:val="00A27A53"/>
    <w:rsid w:val="00A3062E"/>
    <w:rsid w:val="00A3259A"/>
    <w:rsid w:val="00A347DE"/>
    <w:rsid w:val="00A75724"/>
    <w:rsid w:val="00A85FBE"/>
    <w:rsid w:val="00AE6FF2"/>
    <w:rsid w:val="00B0088C"/>
    <w:rsid w:val="00B063DC"/>
    <w:rsid w:val="00B15219"/>
    <w:rsid w:val="00B15FD3"/>
    <w:rsid w:val="00B34079"/>
    <w:rsid w:val="00B36ABD"/>
    <w:rsid w:val="00B4676C"/>
    <w:rsid w:val="00B63204"/>
    <w:rsid w:val="00B735EA"/>
    <w:rsid w:val="00B8005E"/>
    <w:rsid w:val="00B90E42"/>
    <w:rsid w:val="00BB0C3C"/>
    <w:rsid w:val="00BB530D"/>
    <w:rsid w:val="00BC6143"/>
    <w:rsid w:val="00C014B5"/>
    <w:rsid w:val="00C113BF"/>
    <w:rsid w:val="00C4103F"/>
    <w:rsid w:val="00C57DEB"/>
    <w:rsid w:val="00C737A7"/>
    <w:rsid w:val="00C81012"/>
    <w:rsid w:val="00C909B9"/>
    <w:rsid w:val="00CD0851"/>
    <w:rsid w:val="00CF0C48"/>
    <w:rsid w:val="00D23F3D"/>
    <w:rsid w:val="00D2702A"/>
    <w:rsid w:val="00D34D9A"/>
    <w:rsid w:val="00D409DE"/>
    <w:rsid w:val="00D41456"/>
    <w:rsid w:val="00D42C9B"/>
    <w:rsid w:val="00D531D5"/>
    <w:rsid w:val="00D62225"/>
    <w:rsid w:val="00D65417"/>
    <w:rsid w:val="00D7532C"/>
    <w:rsid w:val="00D97F20"/>
    <w:rsid w:val="00DA6EC7"/>
    <w:rsid w:val="00DD146A"/>
    <w:rsid w:val="00DD3E9D"/>
    <w:rsid w:val="00E022A1"/>
    <w:rsid w:val="00E21B42"/>
    <w:rsid w:val="00E2298E"/>
    <w:rsid w:val="00E24546"/>
    <w:rsid w:val="00E309E9"/>
    <w:rsid w:val="00E31C06"/>
    <w:rsid w:val="00E33351"/>
    <w:rsid w:val="00E50784"/>
    <w:rsid w:val="00E525A8"/>
    <w:rsid w:val="00E60C28"/>
    <w:rsid w:val="00E64482"/>
    <w:rsid w:val="00E65685"/>
    <w:rsid w:val="00E73190"/>
    <w:rsid w:val="00E73CEB"/>
    <w:rsid w:val="00EB7CDE"/>
    <w:rsid w:val="00ED17BE"/>
    <w:rsid w:val="00EE1FBF"/>
    <w:rsid w:val="00EE40F5"/>
    <w:rsid w:val="00EF74CA"/>
    <w:rsid w:val="00F04280"/>
    <w:rsid w:val="00F16ACA"/>
    <w:rsid w:val="00F3027A"/>
    <w:rsid w:val="00F365F2"/>
    <w:rsid w:val="00F43919"/>
    <w:rsid w:val="00F66810"/>
    <w:rsid w:val="00F8042D"/>
    <w:rsid w:val="00F8636A"/>
    <w:rsid w:val="00F90CD1"/>
    <w:rsid w:val="00F91A9B"/>
    <w:rsid w:val="00F94AEA"/>
    <w:rsid w:val="00FC0317"/>
    <w:rsid w:val="00FC1B4A"/>
    <w:rsid w:val="00FE0EFC"/>
    <w:rsid w:val="00FE4E2B"/>
    <w:rsid w:val="00FF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3C313"/>
  <w15:docId w15:val="{8B7F0123-6DCE-4C4A-B211-78FA036A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FA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29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8741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787417"/>
    <w:rPr>
      <w:sz w:val="22"/>
      <w:szCs w:val="22"/>
      <w:lang w:eastAsia="en-US"/>
    </w:rPr>
  </w:style>
  <w:style w:type="character" w:customStyle="1" w:styleId="Teksttreci">
    <w:name w:val="Tekst treści_"/>
    <w:link w:val="Teksttreci0"/>
    <w:rsid w:val="00E2298E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2298E"/>
    <w:pPr>
      <w:widowControl w:val="0"/>
      <w:shd w:val="clear" w:color="auto" w:fill="FFFFFF"/>
      <w:spacing w:after="1620" w:line="0" w:lineRule="atLeast"/>
      <w:ind w:hanging="460"/>
    </w:pPr>
    <w:rPr>
      <w:rFonts w:ascii="Times New Roman" w:eastAsia="Times New Roman" w:hAnsi="Times New Roman"/>
      <w:sz w:val="23"/>
      <w:szCs w:val="23"/>
      <w:lang w:eastAsia="pl-PL"/>
    </w:rPr>
  </w:style>
  <w:style w:type="character" w:styleId="Pogrubienie">
    <w:name w:val="Strong"/>
    <w:uiPriority w:val="22"/>
    <w:qFormat/>
    <w:rsid w:val="00B735EA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B735EA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291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291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291D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5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9C4C8-B800-4591-8B68-04B2C1D65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778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Agnieszka Ramucka-Jeż</cp:lastModifiedBy>
  <cp:revision>3</cp:revision>
  <cp:lastPrinted>2025-04-14T12:30:00Z</cp:lastPrinted>
  <dcterms:created xsi:type="dcterms:W3CDTF">2025-04-10T18:33:00Z</dcterms:created>
  <dcterms:modified xsi:type="dcterms:W3CDTF">2025-04-14T12:30:00Z</dcterms:modified>
</cp:coreProperties>
</file>